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4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5"/>
        <w:gridCol w:w="1347"/>
        <w:gridCol w:w="5219"/>
        <w:gridCol w:w="1400"/>
        <w:gridCol w:w="213"/>
      </w:tblGrid>
      <w:tr w:rsidR="00E53076" w:rsidRPr="00E53076" w14:paraId="1BB603D3" w14:textId="77777777" w:rsidTr="001F402F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48B32598" w14:textId="0A544A14" w:rsidR="00E53076" w:rsidRPr="00E53076" w:rsidRDefault="00E53076" w:rsidP="001F402F">
            <w:pPr>
              <w:pStyle w:val="Heading1"/>
              <w:outlineLvl w:val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Awards Category</w:t>
            </w:r>
          </w:p>
        </w:tc>
      </w:tr>
      <w:tr w:rsidR="001F2966" w:rsidRPr="00E53076" w14:paraId="5032A3BC" w14:textId="77777777" w:rsidTr="001F402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FE57126" w14:textId="30FEC219" w:rsidR="001F2966" w:rsidRPr="00E53076" w:rsidRDefault="001F2966" w:rsidP="001F402F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Please select one:</w:t>
            </w:r>
          </w:p>
        </w:tc>
      </w:tr>
      <w:tr w:rsidR="001F2966" w:rsidRPr="00E53076" w14:paraId="4290C75E" w14:textId="77777777" w:rsidTr="001F402F">
        <w:trPr>
          <w:gridAfter w:val="2"/>
          <w:wAfter w:w="854" w:type="pct"/>
        </w:trPr>
        <w:tc>
          <w:tcPr>
            <w:tcW w:w="670" w:type="pct"/>
            <w:vAlign w:val="bottom"/>
          </w:tcPr>
          <w:p w14:paraId="30BD73B2" w14:textId="7DA40C82" w:rsidR="00E53076" w:rsidRPr="00E53076" w:rsidRDefault="00E53076" w:rsidP="001F402F">
            <w:pPr>
              <w:pStyle w:val="NormalIndent"/>
              <w:spacing w:before="120"/>
              <w:ind w:left="68"/>
              <w:jc w:val="center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3476" w:type="pct"/>
            <w:gridSpan w:val="2"/>
            <w:vAlign w:val="bottom"/>
          </w:tcPr>
          <w:p w14:paraId="6F0C366C" w14:textId="3F0B3C9E" w:rsidR="00E53076" w:rsidRPr="00E53076" w:rsidRDefault="00E53076" w:rsidP="001F402F">
            <w:pPr>
              <w:spacing w:before="12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Project</w:t>
            </w:r>
          </w:p>
        </w:tc>
      </w:tr>
      <w:tr w:rsidR="001F2966" w:rsidRPr="00E53076" w14:paraId="28383226" w14:textId="77777777" w:rsidTr="001F402F">
        <w:trPr>
          <w:gridAfter w:val="2"/>
          <w:wAfter w:w="854" w:type="pct"/>
        </w:trPr>
        <w:tc>
          <w:tcPr>
            <w:tcW w:w="670" w:type="pct"/>
            <w:vAlign w:val="bottom"/>
          </w:tcPr>
          <w:p w14:paraId="473D3DFC" w14:textId="72499F6A" w:rsidR="00E53076" w:rsidRPr="00E53076" w:rsidRDefault="00E53076" w:rsidP="001F402F">
            <w:pPr>
              <w:pStyle w:val="NormalIndent"/>
              <w:spacing w:before="120"/>
              <w:ind w:left="68"/>
              <w:jc w:val="center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3476" w:type="pct"/>
            <w:gridSpan w:val="2"/>
            <w:vAlign w:val="bottom"/>
          </w:tcPr>
          <w:p w14:paraId="137FC869" w14:textId="2B99A910" w:rsidR="00E53076" w:rsidRPr="00E53076" w:rsidRDefault="00E53076" w:rsidP="001F402F">
            <w:pPr>
              <w:spacing w:before="12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Individual Achievement</w:t>
            </w:r>
          </w:p>
        </w:tc>
      </w:tr>
      <w:tr w:rsidR="00A44A22" w:rsidRPr="00E53076" w14:paraId="371CAD85" w14:textId="77777777" w:rsidTr="001F402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6A2F6403" w14:textId="480CEF6B" w:rsidR="00A44A22" w:rsidRPr="00A44A22" w:rsidRDefault="00A44A22" w:rsidP="001F402F">
            <w:pPr>
              <w:spacing w:before="120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If you are nominating a project, did it receive funding from CT Humanities?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br/>
            </w:r>
            <w:r w:rsidRPr="001F402F">
              <w:rPr>
                <w:rFonts w:cstheme="minorHAnsi"/>
                <w:bCs/>
                <w:sz w:val="20"/>
                <w:szCs w:val="20"/>
              </w:rPr>
              <w:t>This question is entirely for data-gathering purposes and has no bearing on our evaluation of your project.</w:t>
            </w:r>
          </w:p>
        </w:tc>
      </w:tr>
      <w:tr w:rsidR="00A44A22" w:rsidRPr="00E53076" w14:paraId="24244EB3" w14:textId="77777777" w:rsidTr="001F402F">
        <w:trPr>
          <w:gridAfter w:val="2"/>
          <w:wAfter w:w="854" w:type="pct"/>
        </w:trPr>
        <w:tc>
          <w:tcPr>
            <w:tcW w:w="670" w:type="pct"/>
            <w:vAlign w:val="bottom"/>
          </w:tcPr>
          <w:p w14:paraId="32880CA6" w14:textId="77777777" w:rsidR="00A44A22" w:rsidRPr="00E53076" w:rsidRDefault="00A44A22" w:rsidP="001F402F">
            <w:pPr>
              <w:pStyle w:val="NormalIndent"/>
              <w:spacing w:before="120"/>
              <w:ind w:left="68"/>
              <w:jc w:val="center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3476" w:type="pct"/>
            <w:gridSpan w:val="2"/>
            <w:vAlign w:val="bottom"/>
          </w:tcPr>
          <w:p w14:paraId="285A1D57" w14:textId="2217F63C" w:rsidR="00A44A22" w:rsidRPr="00E53076" w:rsidRDefault="00A44A22" w:rsidP="001F402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</w:tr>
      <w:tr w:rsidR="00A44A22" w:rsidRPr="00E53076" w14:paraId="1C3A0955" w14:textId="77777777" w:rsidTr="001F402F">
        <w:trPr>
          <w:gridAfter w:val="2"/>
          <w:wAfter w:w="854" w:type="pct"/>
        </w:trPr>
        <w:tc>
          <w:tcPr>
            <w:tcW w:w="670" w:type="pct"/>
            <w:vAlign w:val="bottom"/>
          </w:tcPr>
          <w:p w14:paraId="1FEBF66E" w14:textId="77777777" w:rsidR="00A44A22" w:rsidRPr="00E53076" w:rsidRDefault="00A44A22" w:rsidP="001F402F">
            <w:pPr>
              <w:pStyle w:val="NormalIndent"/>
              <w:spacing w:before="120"/>
              <w:ind w:left="68"/>
              <w:jc w:val="center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sym w:font="Wingdings 2" w:char="F0A3"/>
            </w:r>
          </w:p>
        </w:tc>
        <w:tc>
          <w:tcPr>
            <w:tcW w:w="3476" w:type="pct"/>
            <w:gridSpan w:val="2"/>
            <w:vAlign w:val="bottom"/>
          </w:tcPr>
          <w:p w14:paraId="3A59A5CA" w14:textId="63801BBA" w:rsidR="00A44A22" w:rsidRPr="00E53076" w:rsidRDefault="00A44A22" w:rsidP="001F402F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E53076" w:rsidRPr="00E53076" w14:paraId="358BD6FF" w14:textId="77777777" w:rsidTr="001F402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74ECFEF" w14:textId="77777777" w:rsidR="00E53076" w:rsidRPr="00E53076" w:rsidRDefault="00E53076" w:rsidP="001F402F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E53076" w:rsidRPr="00E53076" w14:paraId="18C0389A" w14:textId="77777777" w:rsidTr="001F402F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76DD0971" w14:textId="2CD8E34C" w:rsidR="000172E5" w:rsidRPr="00E53076" w:rsidRDefault="00E53076" w:rsidP="00637200">
            <w:pPr>
              <w:pStyle w:val="Heading1"/>
              <w:outlineLvl w:val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Nominee Information</w:t>
            </w:r>
          </w:p>
        </w:tc>
      </w:tr>
      <w:tr w:rsidR="001F2966" w:rsidRPr="00E53076" w14:paraId="23836620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12EC0837" w14:textId="0C949506" w:rsidR="001F2966" w:rsidRPr="001F402F" w:rsidRDefault="00E5307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Project Title</w:t>
            </w:r>
            <w:r w:rsidR="001F402F">
              <w:rPr>
                <w:sz w:val="24"/>
                <w:szCs w:val="24"/>
              </w:rPr>
              <w:br/>
            </w:r>
            <w:r w:rsidR="001F2966">
              <w:rPr>
                <w:sz w:val="20"/>
                <w:szCs w:val="20"/>
              </w:rPr>
              <w:t>f</w:t>
            </w:r>
            <w:r w:rsidR="001F2966" w:rsidRPr="001F2966">
              <w:rPr>
                <w:sz w:val="20"/>
                <w:szCs w:val="20"/>
              </w:rPr>
              <w:t>or project nominations</w:t>
            </w:r>
            <w:r w:rsidR="001F2966">
              <w:rPr>
                <w:sz w:val="20"/>
                <w:szCs w:val="20"/>
              </w:rPr>
              <w:t xml:space="preserve"> only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0403DEB5" w14:textId="77777777" w:rsidR="00E53076" w:rsidRPr="00E53076" w:rsidRDefault="00E5307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45E49E85" w14:textId="77777777" w:rsidTr="001F402F">
        <w:trPr>
          <w:gridAfter w:val="1"/>
          <w:wAfter w:w="113" w:type="pct"/>
          <w:trHeight w:val="755"/>
        </w:trPr>
        <w:tc>
          <w:tcPr>
            <w:tcW w:w="1383" w:type="pct"/>
            <w:gridSpan w:val="2"/>
            <w:vAlign w:val="bottom"/>
          </w:tcPr>
          <w:p w14:paraId="21482BDD" w14:textId="081512C4" w:rsidR="001F2966" w:rsidRPr="001F2966" w:rsidRDefault="00E5307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Nominee</w:t>
            </w:r>
            <w:r w:rsidR="001F402F">
              <w:rPr>
                <w:sz w:val="24"/>
                <w:szCs w:val="24"/>
              </w:rPr>
              <w:br/>
            </w:r>
            <w:r w:rsidR="001F2966" w:rsidRPr="001F2966">
              <w:rPr>
                <w:sz w:val="20"/>
                <w:szCs w:val="20"/>
              </w:rPr>
              <w:t>for projects, the organization being nominated; for individual achievement, the person being nominated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68C76E70" w14:textId="77777777" w:rsidR="000172E5" w:rsidRPr="00E53076" w:rsidRDefault="000172E5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5DEBBE88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6EA23A5E" w14:textId="709978D7" w:rsidR="000172E5" w:rsidRPr="00E53076" w:rsidRDefault="00E5307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Mailing Address</w:t>
            </w:r>
            <w:r w:rsidR="001F2966">
              <w:rPr>
                <w:sz w:val="24"/>
                <w:szCs w:val="24"/>
              </w:rPr>
              <w:br/>
            </w:r>
            <w:r w:rsidR="001F2966">
              <w:rPr>
                <w:sz w:val="20"/>
                <w:szCs w:val="20"/>
              </w:rPr>
              <w:t>of nominee named above</w:t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A6111F" w14:textId="77777777" w:rsidR="000172E5" w:rsidRPr="00E53076" w:rsidRDefault="000172E5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162EF00C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6C90580C" w14:textId="3C619A22" w:rsidR="001F2966" w:rsidRPr="00E53076" w:rsidRDefault="001F296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788EB7D2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4B186914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407702C8" w14:textId="0F6F8316" w:rsidR="001F2966" w:rsidRPr="00E53076" w:rsidRDefault="001F296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Telephone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30B28155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26954590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17AB70B7" w14:textId="6166623C" w:rsidR="000172E5" w:rsidRPr="00E53076" w:rsidRDefault="00885C2F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8758FE59217C50439567163A4178FCAC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E53076">
                  <w:rPr>
                    <w:sz w:val="24"/>
                    <w:szCs w:val="24"/>
                  </w:rPr>
                  <w:t>Email</w:t>
                </w:r>
              </w:sdtContent>
            </w:sdt>
            <w:r w:rsidR="001F2966">
              <w:rPr>
                <w:sz w:val="24"/>
                <w:szCs w:val="24"/>
              </w:rPr>
              <w:t xml:space="preserve"> Address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270FDCC5" w14:textId="77777777" w:rsidR="000172E5" w:rsidRPr="00E53076" w:rsidRDefault="000172E5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0172E5" w:rsidRPr="00E53076" w14:paraId="0ADC4610" w14:textId="77777777" w:rsidTr="001F402F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79A708A" w14:textId="77777777" w:rsidR="000172E5" w:rsidRPr="00E53076" w:rsidRDefault="000172E5" w:rsidP="001F402F">
            <w:pPr>
              <w:spacing w:before="120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E53076" w14:paraId="0D8C17D3" w14:textId="77777777" w:rsidTr="001F402F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3F7884D1" w14:textId="21BE67F4" w:rsidR="000172E5" w:rsidRPr="00E53076" w:rsidRDefault="00E53076" w:rsidP="001F402F">
            <w:pPr>
              <w:pStyle w:val="Heading1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Information</w:t>
            </w:r>
          </w:p>
        </w:tc>
      </w:tr>
      <w:tr w:rsidR="001F2966" w:rsidRPr="00E53076" w14:paraId="49B58A6F" w14:textId="77777777" w:rsidTr="001F402F">
        <w:trPr>
          <w:gridAfter w:val="1"/>
          <w:wAfter w:w="113" w:type="pct"/>
          <w:trHeight w:val="755"/>
        </w:trPr>
        <w:tc>
          <w:tcPr>
            <w:tcW w:w="1383" w:type="pct"/>
            <w:gridSpan w:val="2"/>
            <w:vAlign w:val="bottom"/>
          </w:tcPr>
          <w:p w14:paraId="128F6FE7" w14:textId="696BF6A3" w:rsidR="001F2966" w:rsidRPr="001F2966" w:rsidRDefault="00A44A22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Person</w:t>
            </w:r>
            <w:r w:rsidR="001F402F"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our main point of contact for this nomination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23C4A332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A44A22" w:rsidRPr="00E53076" w14:paraId="78B982E4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38B1EC8E" w14:textId="33E74271" w:rsidR="00A44A22" w:rsidRPr="00E53076" w:rsidRDefault="00A44A22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Organization</w:t>
            </w:r>
            <w:r>
              <w:rPr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of contact person</w:t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CCD2A3" w14:textId="77777777" w:rsidR="00A44A22" w:rsidRPr="00E53076" w:rsidRDefault="00A44A22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3F15B240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548C92EC" w14:textId="03FFDB6E" w:rsidR="001F2966" w:rsidRPr="00E53076" w:rsidRDefault="001F296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 w:rsidRPr="00E53076">
              <w:rPr>
                <w:sz w:val="24"/>
                <w:szCs w:val="24"/>
              </w:rPr>
              <w:t>Mailing Address</w:t>
            </w:r>
          </w:p>
        </w:tc>
        <w:tc>
          <w:tcPr>
            <w:tcW w:w="350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ED5654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265205EC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3E642402" w14:textId="77777777" w:rsidR="001F2966" w:rsidRPr="00E53076" w:rsidRDefault="001F296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22C623A4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0C19072B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33BA032E" w14:textId="77777777" w:rsidR="001F2966" w:rsidRPr="00E53076" w:rsidRDefault="001F2966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Telephone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0218CA64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  <w:tr w:rsidR="001F2966" w:rsidRPr="00E53076" w14:paraId="2C7B241E" w14:textId="77777777" w:rsidTr="001F402F">
        <w:trPr>
          <w:gridAfter w:val="1"/>
          <w:wAfter w:w="113" w:type="pct"/>
        </w:trPr>
        <w:tc>
          <w:tcPr>
            <w:tcW w:w="1383" w:type="pct"/>
            <w:gridSpan w:val="2"/>
            <w:vAlign w:val="bottom"/>
          </w:tcPr>
          <w:p w14:paraId="3734AFE0" w14:textId="77777777" w:rsidR="001F2966" w:rsidRPr="00E53076" w:rsidRDefault="00885C2F" w:rsidP="001F402F">
            <w:pPr>
              <w:pStyle w:val="NormalIndent"/>
              <w:spacing w:before="120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146191415"/>
                <w:placeholder>
                  <w:docPart w:val="49B371168D48FA40849341AC64C5D2D3"/>
                </w:placeholder>
                <w:temporary/>
                <w:showingPlcHdr/>
                <w15:appearance w15:val="hidden"/>
              </w:sdtPr>
              <w:sdtEndPr/>
              <w:sdtContent>
                <w:r w:rsidR="001F2966" w:rsidRPr="00E53076">
                  <w:rPr>
                    <w:sz w:val="24"/>
                    <w:szCs w:val="24"/>
                  </w:rPr>
                  <w:t>Email</w:t>
                </w:r>
              </w:sdtContent>
            </w:sdt>
            <w:r w:rsidR="001F2966">
              <w:rPr>
                <w:sz w:val="24"/>
                <w:szCs w:val="24"/>
              </w:rPr>
              <w:t xml:space="preserve"> Address</w:t>
            </w:r>
          </w:p>
        </w:tc>
        <w:tc>
          <w:tcPr>
            <w:tcW w:w="3504" w:type="pct"/>
            <w:gridSpan w:val="2"/>
            <w:tcBorders>
              <w:bottom w:val="single" w:sz="4" w:space="0" w:color="auto"/>
            </w:tcBorders>
            <w:vAlign w:val="bottom"/>
          </w:tcPr>
          <w:p w14:paraId="7B4BF822" w14:textId="77777777" w:rsidR="001F2966" w:rsidRPr="00E53076" w:rsidRDefault="001F2966" w:rsidP="001F402F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184EE008" w14:textId="77777777" w:rsidR="000172E5" w:rsidRPr="001F402F" w:rsidRDefault="000172E5" w:rsidP="001F402F">
      <w:pPr>
        <w:spacing w:before="0" w:after="0"/>
        <w:rPr>
          <w:sz w:val="2"/>
          <w:szCs w:val="2"/>
        </w:rPr>
      </w:pPr>
    </w:p>
    <w:sectPr w:rsidR="000172E5" w:rsidRPr="001F402F" w:rsidSect="001F402F">
      <w:headerReference w:type="default" r:id="rId10"/>
      <w:footerReference w:type="default" r:id="rId11"/>
      <w:pgSz w:w="12240" w:h="15840"/>
      <w:pgMar w:top="1080" w:right="1440" w:bottom="108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C5C77" w14:textId="77777777" w:rsidR="00885C2F" w:rsidRDefault="00885C2F" w:rsidP="000172E5">
      <w:pPr>
        <w:spacing w:after="0" w:line="240" w:lineRule="auto"/>
      </w:pPr>
      <w:r>
        <w:separator/>
      </w:r>
    </w:p>
  </w:endnote>
  <w:endnote w:type="continuationSeparator" w:id="0">
    <w:p w14:paraId="16B10A91" w14:textId="77777777" w:rsidR="00885C2F" w:rsidRDefault="00885C2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426C24-0833-E344-9B02-7B49A496351B}"/>
    <w:embedBold r:id="rId2" w:fontKey="{7E09DD7A-7CD4-284E-B6D6-31D4B748F62B}"/>
    <w:embedItalic r:id="rId3" w:fontKey="{095333B5-BFC6-F646-AD59-D574ECFBF3B3}"/>
    <w:embedBoldItalic r:id="rId4" w:fontKey="{2B90F6A2-C43D-574A-BF1B-28D8BDFC41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EC6B870-DD30-4C42-B5FD-239704CBEDB0}"/>
    <w:embedBold r:id="rId6" w:fontKey="{7E43DA93-6EA9-B140-94C5-A756E09D59D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4691AA41-305B-C043-A8DD-7BD1E748A8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F31D487-E789-E845-8EAD-99003D10C0E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394E38ED-9D65-E549-AE83-0C079C9F00B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03047FF4-D89F-BC40-9A9E-0F2BA47B4E16}"/>
    <w:embedBold r:id="rId11" w:fontKey="{1FA7E564-A193-DF4F-BDED-D59CE37C725F}"/>
    <w:embedItalic r:id="rId12" w:fontKey="{DB4CF609-8BC5-454D-8134-3CAE1BD6077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2F192F5F-00EB-DB46-92C2-724C4C147DD7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1521E80A-2C65-A645-81AF-C647A39582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7D75" w14:textId="5D38784B" w:rsidR="006145D8" w:rsidRPr="000A4C6E" w:rsidRDefault="000A4C6E" w:rsidP="000A4C6E">
    <w:pPr>
      <w:pStyle w:val="Footer"/>
      <w:tabs>
        <w:tab w:val="clear" w:pos="9810"/>
        <w:tab w:val="right" w:pos="9360"/>
      </w:tabs>
    </w:pPr>
    <w:r>
      <w:t>Connecticut League of History Organizations</w:t>
    </w:r>
    <w:r>
      <w:tab/>
    </w:r>
    <w:r w:rsidRPr="00FB2BDF">
      <w:rPr>
        <w:rFonts w:cstheme="minorHAnsi"/>
      </w:rPr>
      <w:t xml:space="preserve">Page </w:t>
    </w:r>
    <w:r w:rsidRPr="00FB2BDF">
      <w:rPr>
        <w:rFonts w:cstheme="minorHAnsi"/>
      </w:rPr>
      <w:fldChar w:fldCharType="begin"/>
    </w:r>
    <w:r w:rsidRPr="00FB2BDF">
      <w:rPr>
        <w:rFonts w:cstheme="minorHAnsi"/>
      </w:rPr>
      <w:instrText xml:space="preserve"> PAGE </w:instrText>
    </w:r>
    <w:r w:rsidRPr="00FB2BDF">
      <w:rPr>
        <w:rFonts w:cstheme="minorHAnsi"/>
      </w:rPr>
      <w:fldChar w:fldCharType="separate"/>
    </w:r>
    <w:r>
      <w:rPr>
        <w:rFonts w:cstheme="minorHAnsi"/>
      </w:rPr>
      <w:t>8</w:t>
    </w:r>
    <w:r w:rsidRPr="00FB2BDF">
      <w:rPr>
        <w:rFonts w:cstheme="minorHAnsi"/>
      </w:rPr>
      <w:fldChar w:fldCharType="end"/>
    </w:r>
    <w:r w:rsidRPr="00FB2BDF">
      <w:rPr>
        <w:rFonts w:cstheme="minorHAnsi"/>
      </w:rPr>
      <w:t xml:space="preserve"> of </w:t>
    </w:r>
    <w:r w:rsidRPr="00FB2BDF">
      <w:rPr>
        <w:rFonts w:cstheme="minorHAnsi"/>
      </w:rPr>
      <w:fldChar w:fldCharType="begin"/>
    </w:r>
    <w:r w:rsidRPr="00FB2BDF">
      <w:rPr>
        <w:rFonts w:cstheme="minorHAnsi"/>
      </w:rPr>
      <w:instrText xml:space="preserve"> NUMPAGES </w:instrText>
    </w:r>
    <w:r w:rsidRPr="00FB2BDF">
      <w:rPr>
        <w:rFonts w:cstheme="minorHAnsi"/>
      </w:rPr>
      <w:fldChar w:fldCharType="separate"/>
    </w:r>
    <w:r>
      <w:rPr>
        <w:rFonts w:cstheme="minorHAnsi"/>
      </w:rPr>
      <w:t>8</w:t>
    </w:r>
    <w:r w:rsidRPr="00FB2BDF">
      <w:rPr>
        <w:rFonts w:cstheme="minorHAnsi"/>
      </w:rPr>
      <w:fldChar w:fldCharType="end"/>
    </w:r>
    <w:r>
      <w:tab/>
    </w:r>
    <w:hyperlink r:id="rId1" w:history="1">
      <w:r w:rsidRPr="001B5401">
        <w:rPr>
          <w:rStyle w:val="Hyperlink"/>
        </w:rPr>
        <w:t>https://www.clho.org/awards/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6937B" w14:textId="77777777" w:rsidR="00885C2F" w:rsidRDefault="00885C2F" w:rsidP="000172E5">
      <w:pPr>
        <w:spacing w:after="0" w:line="240" w:lineRule="auto"/>
      </w:pPr>
      <w:r>
        <w:separator/>
      </w:r>
    </w:p>
  </w:footnote>
  <w:footnote w:type="continuationSeparator" w:id="0">
    <w:p w14:paraId="579C7748" w14:textId="77777777" w:rsidR="00885C2F" w:rsidRDefault="00885C2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23C165E1" w14:textId="77777777" w:rsidTr="00384B05">
      <w:trPr>
        <w:trHeight w:val="990"/>
      </w:trPr>
      <w:tc>
        <w:tcPr>
          <w:tcW w:w="1350" w:type="dxa"/>
          <w:vAlign w:val="center"/>
        </w:tcPr>
        <w:p w14:paraId="26FDB604" w14:textId="77777777" w:rsidR="00B337A2" w:rsidRPr="00637200" w:rsidRDefault="00B337A2" w:rsidP="00637200">
          <w:pPr>
            <w:pStyle w:val="Header"/>
          </w:pPr>
          <w:r w:rsidRPr="00637200">
            <w:rPr>
              <w:noProof/>
            </w:rPr>
            <w:drawing>
              <wp:inline distT="0" distB="0" distL="0" distR="0" wp14:anchorId="44248420" wp14:editId="685E7A84">
                <wp:extent cx="640080" cy="640080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6E3C8B85" w14:textId="5CACCC07" w:rsidR="00B337A2" w:rsidRPr="00637200" w:rsidRDefault="00E53076" w:rsidP="00637200">
          <w:pPr>
            <w:pStyle w:val="Header"/>
          </w:pPr>
          <w:r>
            <w:t>202</w:t>
          </w:r>
          <w:r w:rsidR="00F5632E">
            <w:t>3</w:t>
          </w:r>
          <w:r>
            <w:t xml:space="preserve"> Awards of Merit Cover Sheet</w:t>
          </w:r>
        </w:p>
      </w:tc>
    </w:tr>
  </w:tbl>
  <w:p w14:paraId="4D6E2641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076"/>
    <w:rsid w:val="000172E5"/>
    <w:rsid w:val="00052382"/>
    <w:rsid w:val="0006568A"/>
    <w:rsid w:val="00076F0F"/>
    <w:rsid w:val="00084253"/>
    <w:rsid w:val="0009592D"/>
    <w:rsid w:val="000A4C6E"/>
    <w:rsid w:val="000D1F49"/>
    <w:rsid w:val="001727CA"/>
    <w:rsid w:val="001800AB"/>
    <w:rsid w:val="001F2966"/>
    <w:rsid w:val="001F402F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15457"/>
    <w:rsid w:val="00770F25"/>
    <w:rsid w:val="00771679"/>
    <w:rsid w:val="007A35A8"/>
    <w:rsid w:val="007B0A85"/>
    <w:rsid w:val="007C6A52"/>
    <w:rsid w:val="0082043E"/>
    <w:rsid w:val="00846B76"/>
    <w:rsid w:val="00885C2F"/>
    <w:rsid w:val="008E203A"/>
    <w:rsid w:val="0091229C"/>
    <w:rsid w:val="00940E73"/>
    <w:rsid w:val="0098597D"/>
    <w:rsid w:val="009F619A"/>
    <w:rsid w:val="009F6DDE"/>
    <w:rsid w:val="00A370A8"/>
    <w:rsid w:val="00A44A22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159FE"/>
    <w:rsid w:val="00E53076"/>
    <w:rsid w:val="00E61C09"/>
    <w:rsid w:val="00EB3B58"/>
    <w:rsid w:val="00EC7359"/>
    <w:rsid w:val="00EE3054"/>
    <w:rsid w:val="00F00606"/>
    <w:rsid w:val="00F01256"/>
    <w:rsid w:val="00F5632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1433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lho.org/award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rys/Library/Containers/com.microsoft.Word/Data/Library/Application%20Support/Microsoft/Office/16.0/DTS/Search/%7b1AEEBEBC-7A11-7D4A-BBF3-A93BA7AAF202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58FE59217C50439567163A4178F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DAAB6-8BC4-3E4B-A1E0-CAB557581B09}"/>
      </w:docPartPr>
      <w:docPartBody>
        <w:p w:rsidR="003148C3" w:rsidRDefault="008046CA">
          <w:pPr>
            <w:pStyle w:val="8758FE59217C50439567163A4178FCAC"/>
          </w:pPr>
          <w:r w:rsidRPr="006145D8">
            <w:t>Email</w:t>
          </w:r>
        </w:p>
      </w:docPartBody>
    </w:docPart>
    <w:docPart>
      <w:docPartPr>
        <w:name w:val="49B371168D48FA40849341AC64C5D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6AC41-3588-5A4A-8CA3-EBD83BB696F5}"/>
      </w:docPartPr>
      <w:docPartBody>
        <w:p w:rsidR="003148C3" w:rsidRDefault="00CD53E9" w:rsidP="00CD53E9">
          <w:pPr>
            <w:pStyle w:val="49B371168D48FA40849341AC64C5D2D3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3E9"/>
    <w:rsid w:val="003148C3"/>
    <w:rsid w:val="007B1F52"/>
    <w:rsid w:val="008046CA"/>
    <w:rsid w:val="00CD53E9"/>
    <w:rsid w:val="00EE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8758FE59217C50439567163A4178FCAC">
    <w:name w:val="8758FE59217C50439567163A4178FCAC"/>
  </w:style>
  <w:style w:type="paragraph" w:customStyle="1" w:styleId="49B371168D48FA40849341AC64C5D2D3">
    <w:name w:val="49B371168D48FA40849341AC64C5D2D3"/>
    <w:rsid w:val="00CD53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{1AEEBEBC-7A11-7D4A-BBF3-A93BA7AAF202}tf33365754_win32.dotx</Template>
  <TotalTime>0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2021-11-17T20:51:00Z</dcterms:created>
  <dcterms:modified xsi:type="dcterms:W3CDTF">2022-12-22T20:46:00Z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